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241" w:rsidRDefault="00707241" w:rsidP="0014458A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707241" w:rsidRDefault="00707241" w:rsidP="0014458A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707241" w:rsidRDefault="00707241" w:rsidP="0014458A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707241" w:rsidRPr="00081DBB" w:rsidRDefault="00707241" w:rsidP="0014458A">
      <w:pPr>
        <w:spacing w:after="0"/>
        <w:jc w:val="center"/>
        <w:rPr>
          <w:rFonts w:ascii="Times New Roman" w:hAnsi="Times New Roman" w:cs="Times New Roman"/>
          <w:b/>
          <w:bCs/>
          <w:color w:val="984806"/>
          <w:sz w:val="44"/>
          <w:szCs w:val="44"/>
        </w:rPr>
      </w:pP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Проект «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  <w:lang w:val="tt-RU"/>
        </w:rPr>
        <w:t>Минем өем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»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  <w:lang w:val="tt-RU"/>
        </w:rPr>
        <w:t xml:space="preserve"> -  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«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  <w:lang w:val="tt-RU"/>
        </w:rPr>
        <w:t>Мой дом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»</w:t>
      </w:r>
    </w:p>
    <w:p w:rsidR="00707241" w:rsidRPr="00081DBB" w:rsidRDefault="00707241" w:rsidP="0014458A">
      <w:pPr>
        <w:spacing w:after="0"/>
        <w:jc w:val="center"/>
        <w:rPr>
          <w:rFonts w:ascii="Times New Roman" w:hAnsi="Times New Roman" w:cs="Times New Roman"/>
          <w:b/>
          <w:bCs/>
          <w:color w:val="984806"/>
          <w:sz w:val="44"/>
          <w:szCs w:val="44"/>
        </w:rPr>
      </w:pP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для детей с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  <w:lang w:val="tt-RU"/>
        </w:rPr>
        <w:t>редней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 xml:space="preserve"> группы</w:t>
      </w:r>
    </w:p>
    <w:p w:rsidR="00707241" w:rsidRPr="00081DBB" w:rsidRDefault="00707241" w:rsidP="0014458A">
      <w:pPr>
        <w:spacing w:after="0"/>
        <w:jc w:val="center"/>
        <w:rPr>
          <w:rFonts w:ascii="Times New Roman" w:hAnsi="Times New Roman" w:cs="Times New Roman"/>
          <w:b/>
          <w:bCs/>
          <w:color w:val="984806"/>
          <w:sz w:val="44"/>
          <w:szCs w:val="44"/>
          <w:lang w:val="tt-RU"/>
        </w:rPr>
      </w:pP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по УМК «Татарча сөйләшәбез»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  <w:lang w:val="tt-RU"/>
        </w:rPr>
        <w:t xml:space="preserve"> -</w:t>
      </w:r>
    </w:p>
    <w:p w:rsidR="00707241" w:rsidRPr="00081DBB" w:rsidRDefault="00707241" w:rsidP="0014458A">
      <w:pPr>
        <w:spacing w:after="0"/>
        <w:jc w:val="center"/>
        <w:rPr>
          <w:rFonts w:ascii="Times New Roman" w:hAnsi="Times New Roman" w:cs="Times New Roman"/>
          <w:b/>
          <w:bCs/>
          <w:color w:val="984806"/>
          <w:sz w:val="44"/>
          <w:szCs w:val="44"/>
        </w:rPr>
      </w:pP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«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  <w:lang w:val="tt-RU"/>
        </w:rPr>
        <w:t>Говорим по - татарски</w:t>
      </w:r>
      <w:r w:rsidRPr="00081DBB">
        <w:rPr>
          <w:rFonts w:ascii="Times New Roman" w:hAnsi="Times New Roman" w:cs="Times New Roman"/>
          <w:b/>
          <w:bCs/>
          <w:color w:val="984806"/>
          <w:sz w:val="44"/>
          <w:szCs w:val="44"/>
        </w:rPr>
        <w:t>»</w:t>
      </w:r>
    </w:p>
    <w:p w:rsidR="00707241" w:rsidRPr="00081DBB" w:rsidRDefault="00707241" w:rsidP="004F6463">
      <w:pPr>
        <w:spacing w:after="0"/>
        <w:jc w:val="center"/>
        <w:rPr>
          <w:rFonts w:ascii="Times New Roman" w:hAnsi="Times New Roman" w:cs="Times New Roman"/>
          <w:b/>
          <w:bCs/>
          <w:color w:val="984806"/>
          <w:sz w:val="44"/>
          <w:szCs w:val="44"/>
        </w:rPr>
        <w:sectPr w:rsidR="00707241" w:rsidRPr="00081DBB" w:rsidSect="00025F20"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4F6463">
      <w:pPr>
        <w:spacing w:after="0"/>
        <w:jc w:val="center"/>
        <w:rPr>
          <w:rFonts w:ascii="Times New Roman" w:hAnsi="Times New Roman" w:cs="Times New Roman"/>
          <w:b/>
          <w:bCs/>
          <w:color w:val="984806"/>
          <w:sz w:val="44"/>
          <w:szCs w:val="44"/>
        </w:r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color w:val="984806"/>
          <w:sz w:val="44"/>
          <w:szCs w:val="44"/>
          <w:lang w:val="tt-RU"/>
        </w:r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081DBB">
      <w:pPr>
        <w:spacing w:after="0"/>
        <w:ind w:firstLine="993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Бармак уены “Гаилә”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sectPr w:rsidR="00707241" w:rsidRPr="00081DBB" w:rsidSect="00081DBB">
          <w:type w:val="continuous"/>
          <w:pgSz w:w="11907" w:h="8391" w:orient="landscape" w:code="11"/>
          <w:pgMar w:top="426" w:right="1134" w:bottom="1134" w:left="2977" w:header="709" w:footer="709" w:gutter="0"/>
          <w:cols w:space="708"/>
          <w:docGrid w:linePitch="360"/>
        </w:sect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(22 нче кисәк)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 Бу бармак бабай,                                                  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 Бу бармак әби,                                                      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Бу бармак әти,                                                      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 Бу бармак әни,                                                      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Бу бармак малай </w:t>
      </w: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(уң кулда).</w:t>
      </w: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                              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i/>
          <w:iCs/>
          <w:sz w:val="36"/>
          <w:szCs w:val="36"/>
          <w:lang w:val="tt-RU"/>
        </w:rPr>
        <w:sectPr w:rsidR="00707241" w:rsidRPr="00081DBB" w:rsidSect="00081DBB">
          <w:type w:val="continuous"/>
          <w:pgSz w:w="11907" w:h="8391" w:orient="landscape" w:code="11"/>
          <w:pgMar w:top="1134" w:right="1134" w:bottom="1134" w:left="2977" w:header="709" w:footer="709" w:gutter="0"/>
          <w:cols w:space="708"/>
          <w:docGrid w:linePitch="360"/>
        </w:sect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B2359F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707241" w:rsidRPr="00081DBB" w:rsidSect="00081DBB">
          <w:type w:val="continuous"/>
          <w:pgSz w:w="11907" w:h="8391" w:orient="landscape" w:code="11"/>
          <w:pgMar w:top="1134" w:right="1134" w:bottom="1134" w:left="2977" w:header="709" w:footer="709" w:gutter="0"/>
          <w:cols w:space="708"/>
          <w:docGrid w:linePitch="360"/>
        </w:sect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бармак бабай,</w:t>
      </w:r>
    </w:p>
    <w:p w:rsidR="00707241" w:rsidRPr="00081DBB" w:rsidRDefault="00707241" w:rsidP="00B2359F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бармак әби,</w:t>
      </w:r>
    </w:p>
    <w:p w:rsidR="00707241" w:rsidRPr="00081DBB" w:rsidRDefault="00707241" w:rsidP="00B2359F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бармак әти,</w:t>
      </w:r>
    </w:p>
    <w:p w:rsidR="00707241" w:rsidRPr="00081DBB" w:rsidRDefault="00707241" w:rsidP="00B2359F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бармак әни,</w:t>
      </w:r>
    </w:p>
    <w:p w:rsidR="00707241" w:rsidRPr="00081DBB" w:rsidRDefault="00707241" w:rsidP="00B2359F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Бу бармак кыз </w:t>
      </w: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(сул кулда).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Җыр “Мин- песи. Мин-эт”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(15 нче кисәк)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B2359F">
          <w:type w:val="continuous"/>
          <w:pgSz w:w="11907" w:h="8391" w:orient="landscape" w:code="11"/>
          <w:pgMar w:top="284" w:right="1134" w:bottom="142" w:left="2694" w:header="709" w:footer="709" w:gutter="0"/>
          <w:cols w:space="708"/>
          <w:docGrid w:linePitch="360"/>
        </w:sectPr>
      </w:pPr>
    </w:p>
    <w:p w:rsidR="00707241" w:rsidRPr="00081DBB" w:rsidRDefault="00707241" w:rsidP="0014458A">
      <w:pPr>
        <w:spacing w:after="0"/>
        <w:rPr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Мияу – Мияу! Мин песи.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Мияу – Мияу! Мин песи.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Һау – Һау! Мин эт.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Һау – Һау! Мин эт.</w:t>
      </w:r>
    </w:p>
    <w:p w:rsidR="00707241" w:rsidRPr="00081DBB" w:rsidRDefault="00707241">
      <w:pPr>
        <w:rPr>
          <w:sz w:val="36"/>
          <w:szCs w:val="36"/>
          <w:lang w:val="tt-RU"/>
        </w:rPr>
        <w:sectPr w:rsidR="00707241" w:rsidRPr="00081DBB" w:rsidSect="00B2359F">
          <w:type w:val="continuous"/>
          <w:pgSz w:w="11907" w:h="8391" w:orient="landscape" w:code="11"/>
          <w:pgMar w:top="1134" w:right="1134" w:bottom="1134" w:left="2694" w:header="709" w:footer="709" w:gutter="0"/>
          <w:cols w:space="708"/>
          <w:docGrid w:linePitch="360"/>
        </w:sectPr>
      </w:pPr>
    </w:p>
    <w:p w:rsidR="00707241" w:rsidRPr="00081DBB" w:rsidRDefault="00707241" w:rsidP="004F6463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Җыр “Мин - курчак”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 xml:space="preserve">Аудио (46 нче кисәк)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      Мин- курчак.                                                        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      Мин- курчак.                                                            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Мин -матур курчак.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Мин-матур курчак.</w:t>
      </w:r>
    </w:p>
    <w:p w:rsidR="00707241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Җыр “Тәмле”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(36 нче кисәк)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Ипи тәмле-тәмле!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Ипи тәмле-тәмле!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Алма  тәмле-тәмле!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Алма  тәмле-тәмле!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Чәй тәмле-тәмле!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Чәй тәмле-тәмле!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Сөт тәмле-тәмле!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Сөт тәмле-тәмле!</w:t>
      </w:r>
    </w:p>
    <w:p w:rsidR="00707241" w:rsidRPr="00081DBB" w:rsidRDefault="00707241" w:rsidP="00E31806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E31806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Default="00707241" w:rsidP="00E86AFD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Сүзле-хәрәкәтле уен “Туп”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(43 нче кисәк)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а)   Туп-туп,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Зур туп </w:t>
      </w: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(балалар куллары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белән зур туп күрсәтәләр).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Сикер-сикер,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Зур туп </w:t>
      </w: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(балалар сикерәләр).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б)   Туп-туп,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Кечкенә туп </w:t>
      </w: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(балалар куллары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белән кечкенә туп күрсәтәләр).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Сикер-сикер,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Кечкенә туп </w:t>
      </w:r>
      <w:r w:rsidRPr="00081DBB">
        <w:rPr>
          <w:rFonts w:ascii="Times New Roman" w:hAnsi="Times New Roman" w:cs="Times New Roman"/>
          <w:b/>
          <w:bCs/>
          <w:sz w:val="36"/>
          <w:szCs w:val="36"/>
          <w:lang w:val="tt-RU"/>
        </w:rPr>
        <w:t>(балалар сикерәләр).</w:t>
      </w:r>
    </w:p>
    <w:p w:rsidR="00707241" w:rsidRPr="00081DBB" w:rsidRDefault="00707241" w:rsidP="0014458A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E31806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Җырлы-биюле уен “Карусель”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(47 нче кисәк)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Әллә-лә, әллә-лә, карусель әйләнә,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Матур курчак әйләнә,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Зур-зур аю әйләнә,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Кечкенә куян әйләнә.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Әллә-лә, әллә-лә, карусель әйләнә,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Матур курчак әйләнә,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Зур-зур аю әйләнә,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Кечкенә куян әйләнә.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707241" w:rsidRPr="00081DBB" w:rsidRDefault="00707241" w:rsidP="00E86AFD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Җыр “Уенчыклар”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(51 нче кисәк)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Туп матур? Туп матур?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Әйе, әйе, туп матур.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Әйе, әйе, туп матур.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Аю зур? Аю зур?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Әйе, әйе, аю зур.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Әйе, әйе, аю зур.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курчак? Бу курчак?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Әйе, әйе, бу курчак.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Әйе, әйе, бу курчак.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Сүзле күнегү “Ю”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(53 нче кисәк)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туп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машина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курчак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куян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алма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аю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песи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Ю, ю, ю – эт ю.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707241" w:rsidRPr="00081DBB" w:rsidRDefault="00707241" w:rsidP="00E86AFD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707241" w:rsidRPr="00081DBB" w:rsidRDefault="00707241">
      <w:pPr>
        <w:spacing w:after="0"/>
        <w:rPr>
          <w:rFonts w:ascii="Times New Roman" w:hAnsi="Times New Roman" w:cs="Times New Roman"/>
          <w:sz w:val="36"/>
          <w:szCs w:val="36"/>
          <w:lang w:val="tt-RU"/>
        </w:rPr>
        <w:sectPr w:rsidR="00707241" w:rsidRPr="00081DBB" w:rsidSect="00025F20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>Җырлы – биюле уен “Минем өем”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u w:val="single"/>
          <w:lang w:val="tt-RU"/>
        </w:rPr>
        <w:t>Аудио (63 нче кисәк)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өй матур,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өй зур.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Монда яши бабай.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-Мин бабай </w:t>
      </w: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(бабай битлеге кигән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бала уртага чыга).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Монда яши әби.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-Мин әби </w:t>
      </w: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(әби битлеге кигән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бала уртага чыга).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Монда яши әти.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-Мин әти </w:t>
      </w: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(әти битлеге кигән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бала уртага чыга).</w:t>
      </w:r>
    </w:p>
    <w:p w:rsidR="00707241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Монда яши әни.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-Мин әни </w:t>
      </w: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(әни битлеге кигән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бала уртага чыга).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Монда яши малай.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-Мин малай </w:t>
      </w: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(малайлар чыга).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Монда яши кыз.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i/>
          <w:iCs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 xml:space="preserve">-Мин кыз </w:t>
      </w:r>
      <w:r w:rsidRPr="00081DBB">
        <w:rPr>
          <w:rFonts w:ascii="Times New Roman" w:hAnsi="Times New Roman" w:cs="Times New Roman"/>
          <w:i/>
          <w:iCs/>
          <w:sz w:val="36"/>
          <w:szCs w:val="36"/>
          <w:lang w:val="tt-RU"/>
        </w:rPr>
        <w:t>(кызлар чыга).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Әйе шул, әйе шул.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өй матур,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81DBB">
        <w:rPr>
          <w:rFonts w:ascii="Times New Roman" w:hAnsi="Times New Roman" w:cs="Times New Roman"/>
          <w:sz w:val="36"/>
          <w:szCs w:val="36"/>
          <w:lang w:val="tt-RU"/>
        </w:rPr>
        <w:t>Бу өй зур.</w:t>
      </w:r>
    </w:p>
    <w:p w:rsidR="00707241" w:rsidRPr="00081DBB" w:rsidRDefault="00707241" w:rsidP="00B2359F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sectPr w:rsidR="00707241" w:rsidRPr="00081DBB" w:rsidSect="00B2359F">
      <w:type w:val="continuous"/>
      <w:pgSz w:w="11907" w:h="8391" w:orient="landscape" w:code="11"/>
      <w:pgMar w:top="1134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463"/>
    <w:rsid w:val="00025F20"/>
    <w:rsid w:val="00081DBB"/>
    <w:rsid w:val="0014458A"/>
    <w:rsid w:val="00212638"/>
    <w:rsid w:val="002B064C"/>
    <w:rsid w:val="004F6463"/>
    <w:rsid w:val="006F04DB"/>
    <w:rsid w:val="00707241"/>
    <w:rsid w:val="008C6242"/>
    <w:rsid w:val="00B2359F"/>
    <w:rsid w:val="00BD0AFB"/>
    <w:rsid w:val="00CF5943"/>
    <w:rsid w:val="00E31806"/>
    <w:rsid w:val="00E86AFD"/>
    <w:rsid w:val="00EB447C"/>
    <w:rsid w:val="00EC2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47C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81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81D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10</Pages>
  <Words>379</Words>
  <Characters>2164</Characters>
  <Application>Microsoft Office Outlook</Application>
  <DocSecurity>0</DocSecurity>
  <Lines>0</Lines>
  <Paragraphs>0</Paragraphs>
  <ScaleCrop>false</ScaleCrop>
  <Company>Ya Blondinko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Admin</cp:lastModifiedBy>
  <cp:revision>7</cp:revision>
  <dcterms:created xsi:type="dcterms:W3CDTF">2014-04-06T07:21:00Z</dcterms:created>
  <dcterms:modified xsi:type="dcterms:W3CDTF">2017-02-18T10:09:00Z</dcterms:modified>
</cp:coreProperties>
</file>